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CBF83" w14:textId="18D1E233" w:rsidR="00362D80" w:rsidRDefault="00C90756" w:rsidP="00362D80">
      <w:pPr>
        <w:rPr>
          <w:rFonts w:ascii="Times New Roman" w:hAnsi="Times New Roman" w:cs="Times New Roman"/>
          <w:sz w:val="28"/>
          <w:szCs w:val="28"/>
        </w:rPr>
      </w:pPr>
      <w:r w:rsidRPr="00C90756">
        <w:rPr>
          <w:rFonts w:ascii="Times New Roman" w:hAnsi="Times New Roman" w:cs="Times New Roman"/>
          <w:sz w:val="28"/>
          <w:szCs w:val="28"/>
        </w:rPr>
        <w:t>Leieavtale</w:t>
      </w:r>
    </w:p>
    <w:p w14:paraId="56E3DE4C" w14:textId="77777777" w:rsidR="00AA6478" w:rsidRPr="0002376B" w:rsidRDefault="00AA6478" w:rsidP="00362D80">
      <w:pPr>
        <w:rPr>
          <w:rFonts w:ascii="Times New Roman" w:hAnsi="Times New Roman" w:cs="Times New Roman"/>
          <w:sz w:val="28"/>
          <w:szCs w:val="28"/>
        </w:rPr>
      </w:pPr>
    </w:p>
    <w:p w14:paraId="0A4BF4D6" w14:textId="375CA3EB" w:rsidR="00362D80" w:rsidRDefault="00362D80" w:rsidP="00362D80">
      <w:r>
        <w:rPr>
          <w:b/>
        </w:rPr>
        <w:t>Utleier</w:t>
      </w:r>
      <w:r>
        <w:t>: Hjalmar Johansen vgs</w:t>
      </w:r>
      <w:r w:rsidR="0012538E">
        <w:t>.</w:t>
      </w:r>
    </w:p>
    <w:p w14:paraId="1EFC6CF7" w14:textId="77777777" w:rsidR="00362D80" w:rsidRDefault="00362D80" w:rsidP="00362D80">
      <w:r>
        <w:rPr>
          <w:b/>
        </w:rPr>
        <w:t xml:space="preserve"> </w:t>
      </w:r>
    </w:p>
    <w:p w14:paraId="54ED148C" w14:textId="05BF67B2" w:rsidR="00362D80" w:rsidRDefault="00362D80" w:rsidP="00362D80">
      <w:r>
        <w:rPr>
          <w:b/>
        </w:rPr>
        <w:t>Leietaker:</w:t>
      </w:r>
      <w:r>
        <w:t xml:space="preserve"> ___________________________________________</w:t>
      </w:r>
      <w:r>
        <w:rPr>
          <w:b/>
        </w:rPr>
        <w:t xml:space="preserve"> </w:t>
      </w:r>
    </w:p>
    <w:p w14:paraId="4925CDDE" w14:textId="0F3F9B31" w:rsidR="00362D80" w:rsidRDefault="00362D80" w:rsidP="00362D80">
      <w:r>
        <w:rPr>
          <w:b/>
        </w:rPr>
        <w:t xml:space="preserve"> </w:t>
      </w:r>
    </w:p>
    <w:tbl>
      <w:tblPr>
        <w:tblW w:w="9062" w:type="dxa"/>
        <w:tblInd w:w="5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1833"/>
        <w:gridCol w:w="2693"/>
        <w:gridCol w:w="1843"/>
        <w:gridCol w:w="2693"/>
      </w:tblGrid>
      <w:tr w:rsidR="00362D80" w14:paraId="022D128A" w14:textId="77777777" w:rsidTr="00362D80">
        <w:trPr>
          <w:trHeight w:val="286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8F2C" w14:textId="7079F690" w:rsidR="00362D80" w:rsidRDefault="00362D80" w:rsidP="00362D80">
            <w:r>
              <w:t>Kontaktperson 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671" w14:textId="77777777" w:rsidR="00362D80" w:rsidRDefault="00362D80" w:rsidP="00362D80"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B0FF" w14:textId="7654D6D2" w:rsidR="00362D80" w:rsidRDefault="00362D80" w:rsidP="00362D80">
            <w:r>
              <w:t xml:space="preserve">Kontaktperson </w:t>
            </w:r>
            <w:r w:rsidR="009A4C18"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DD29" w14:textId="40D6993D" w:rsidR="00362D80" w:rsidRDefault="00362D80" w:rsidP="00362D80">
            <w:r>
              <w:t xml:space="preserve"> </w:t>
            </w:r>
          </w:p>
        </w:tc>
      </w:tr>
      <w:tr w:rsidR="00362D80" w14:paraId="3605AB7E" w14:textId="77777777" w:rsidTr="00362D80">
        <w:trPr>
          <w:trHeight w:val="286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E4CB" w14:textId="77777777" w:rsidR="00362D80" w:rsidRDefault="00362D80" w:rsidP="00362D80">
            <w:r>
              <w:t xml:space="preserve">Telefon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FD1D" w14:textId="77777777" w:rsidR="00362D80" w:rsidRDefault="00362D80" w:rsidP="00362D80"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FE43" w14:textId="05281C45" w:rsidR="00362D80" w:rsidRDefault="00362D80" w:rsidP="00362D80">
            <w:r>
              <w:t xml:space="preserve">Telefon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2950" w14:textId="314D232B" w:rsidR="00362D80" w:rsidRDefault="00362D80" w:rsidP="00362D80">
            <w:r>
              <w:t xml:space="preserve"> </w:t>
            </w:r>
          </w:p>
        </w:tc>
      </w:tr>
      <w:tr w:rsidR="00362D80" w14:paraId="7664697A" w14:textId="77777777" w:rsidTr="00362D80">
        <w:trPr>
          <w:trHeight w:val="288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DAEA" w14:textId="77777777" w:rsidR="00362D80" w:rsidRDefault="00362D80" w:rsidP="00362D80">
            <w:r>
              <w:t xml:space="preserve">E-post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0A30" w14:textId="77777777" w:rsidR="00362D80" w:rsidRDefault="00362D80" w:rsidP="00362D80"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6FCB" w14:textId="6ED13784" w:rsidR="00362D80" w:rsidRDefault="00362D80" w:rsidP="00362D80">
            <w:r>
              <w:t xml:space="preserve">E-post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C2B5" w14:textId="130941C9" w:rsidR="00362D80" w:rsidRDefault="00362D80" w:rsidP="00362D80">
            <w:r>
              <w:t xml:space="preserve"> </w:t>
            </w:r>
          </w:p>
        </w:tc>
      </w:tr>
    </w:tbl>
    <w:p w14:paraId="0350B00F" w14:textId="77777777" w:rsidR="00362D80" w:rsidRDefault="00362D80" w:rsidP="00362D80">
      <w:r>
        <w:t xml:space="preserve"> </w:t>
      </w:r>
    </w:p>
    <w:p w14:paraId="214DACDF" w14:textId="0ABCFCEC" w:rsidR="00362D80" w:rsidRPr="00875560" w:rsidRDefault="00362D80" w:rsidP="00362D80">
      <w:pPr>
        <w:rPr>
          <w:b/>
        </w:rPr>
      </w:pPr>
      <w:r>
        <w:rPr>
          <w:b/>
        </w:rPr>
        <w:t>Leiesum</w:t>
      </w:r>
    </w:p>
    <w:tbl>
      <w:tblPr>
        <w:tblW w:w="9065" w:type="dxa"/>
        <w:tblInd w:w="4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912"/>
        <w:gridCol w:w="177"/>
        <w:gridCol w:w="1838"/>
        <w:gridCol w:w="1433"/>
        <w:gridCol w:w="109"/>
        <w:gridCol w:w="1108"/>
        <w:gridCol w:w="2269"/>
        <w:gridCol w:w="1219"/>
      </w:tblGrid>
      <w:tr w:rsidR="00362D80" w14:paraId="785E24EA" w14:textId="77777777" w:rsidTr="00590243">
        <w:trPr>
          <w:trHeight w:val="28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EDB78F" w14:textId="701F2C48" w:rsidR="00362D80" w:rsidRDefault="00362D80" w:rsidP="000E5EBE">
            <w:r>
              <w:t>Rom</w:t>
            </w:r>
          </w:p>
        </w:tc>
        <w:tc>
          <w:tcPr>
            <w:tcW w:w="2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A7CCE8" w14:textId="76F2AD1B" w:rsidR="00362D80" w:rsidRDefault="00362D80" w:rsidP="000E5EBE"/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715F" w14:textId="77777777" w:rsidR="00362D80" w:rsidRDefault="00362D80" w:rsidP="000E5EBE">
            <w:r>
              <w:t>Antall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9F99" w14:textId="0E4940DF" w:rsidR="00362D80" w:rsidRDefault="00362D80" w:rsidP="000E5EBE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961" w14:textId="397753EA" w:rsidR="00362D80" w:rsidRDefault="00362D80" w:rsidP="000E5EBE">
            <w:r>
              <w:t>Antall dager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B7" w14:textId="49391726" w:rsidR="00362D80" w:rsidRDefault="00362D80" w:rsidP="000E5EBE"/>
        </w:tc>
      </w:tr>
      <w:tr w:rsidR="00590243" w14:paraId="3ABC4451" w14:textId="77777777" w:rsidTr="00590243">
        <w:trPr>
          <w:trHeight w:val="330"/>
        </w:trPr>
        <w:tc>
          <w:tcPr>
            <w:tcW w:w="29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868F4" w14:textId="12D53251" w:rsidR="00590243" w:rsidRDefault="00590243" w:rsidP="000E5EBE">
            <w:r>
              <w:t>Varme/ventilasjon:</w:t>
            </w:r>
          </w:p>
          <w:p w14:paraId="7DF0EA87" w14:textId="3F64ECC6" w:rsidR="00590243" w:rsidRDefault="00590243" w:rsidP="000E5EBE"/>
        </w:tc>
        <w:tc>
          <w:tcPr>
            <w:tcW w:w="61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F2EE3" w14:textId="77777777" w:rsidR="00590243" w:rsidRDefault="00590243" w:rsidP="000E5EBE">
            <w:r>
              <w:t>Fakturaadresse og referansenummer</w:t>
            </w:r>
          </w:p>
          <w:p w14:paraId="3A1351C0" w14:textId="77777777" w:rsidR="00590243" w:rsidRDefault="00590243" w:rsidP="000E5EBE"/>
          <w:p w14:paraId="6F4FEB7E" w14:textId="77777777" w:rsidR="00590243" w:rsidRDefault="00590243" w:rsidP="000E5EBE"/>
          <w:p w14:paraId="3B815789" w14:textId="77777777" w:rsidR="00590243" w:rsidRDefault="00590243" w:rsidP="000E5EBE"/>
          <w:p w14:paraId="3AA08287" w14:textId="1233FBCF" w:rsidR="00590243" w:rsidRDefault="00590243" w:rsidP="000E5EBE">
            <w:r>
              <w:t xml:space="preserve"> </w:t>
            </w:r>
          </w:p>
        </w:tc>
      </w:tr>
      <w:tr w:rsidR="00590243" w14:paraId="6CA23A6C" w14:textId="77777777" w:rsidTr="00590243">
        <w:trPr>
          <w:trHeight w:val="502"/>
        </w:trPr>
        <w:tc>
          <w:tcPr>
            <w:tcW w:w="29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8F58D" w14:textId="77777777" w:rsidR="00590243" w:rsidRDefault="00590243" w:rsidP="00590243">
            <w:r>
              <w:t>Leie</w:t>
            </w:r>
          </w:p>
          <w:p w14:paraId="5387B591" w14:textId="77777777" w:rsidR="00590243" w:rsidRDefault="00590243" w:rsidP="000E5EBE"/>
        </w:tc>
        <w:tc>
          <w:tcPr>
            <w:tcW w:w="61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D682D" w14:textId="77777777" w:rsidR="00590243" w:rsidRDefault="00590243" w:rsidP="000E5EBE"/>
        </w:tc>
      </w:tr>
      <w:tr w:rsidR="00590243" w14:paraId="59D67615" w14:textId="77777777" w:rsidTr="00590243">
        <w:trPr>
          <w:trHeight w:val="502"/>
        </w:trPr>
        <w:tc>
          <w:tcPr>
            <w:tcW w:w="29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8244B" w14:textId="1DDC3FC0" w:rsidR="00590243" w:rsidRDefault="00590243" w:rsidP="000E5EBE">
            <w:r>
              <w:t>Sum               kr</w:t>
            </w:r>
          </w:p>
        </w:tc>
        <w:tc>
          <w:tcPr>
            <w:tcW w:w="61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09D2" w14:textId="77777777" w:rsidR="00590243" w:rsidRDefault="00590243" w:rsidP="000E5EBE"/>
        </w:tc>
      </w:tr>
      <w:tr w:rsidR="00362D80" w14:paraId="26E8316E" w14:textId="77777777" w:rsidTr="00590243">
        <w:trPr>
          <w:trHeight w:val="838"/>
        </w:trPr>
        <w:tc>
          <w:tcPr>
            <w:tcW w:w="292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6395B802" w14:textId="77777777" w:rsidR="00362D80" w:rsidRDefault="00362D80" w:rsidP="000E5EBE">
            <w:r>
              <w:rPr>
                <w:b/>
              </w:rPr>
              <w:t xml:space="preserve"> </w:t>
            </w:r>
          </w:p>
          <w:p w14:paraId="01C103BD" w14:textId="77777777" w:rsidR="00362D80" w:rsidRDefault="00362D80" w:rsidP="000E5EBE">
            <w:r>
              <w:rPr>
                <w:b/>
              </w:rPr>
              <w:t xml:space="preserve">Periodelån/leie </w:t>
            </w:r>
            <w:r>
              <w:t xml:space="preserve">Utleieperiode:  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64B9296C" w14:textId="77777777" w:rsidR="00362D80" w:rsidRDefault="00362D80" w:rsidP="000E5EBE"/>
        </w:tc>
        <w:tc>
          <w:tcPr>
            <w:tcW w:w="348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2E77042E" w14:textId="77777777" w:rsidR="00362D80" w:rsidRDefault="00362D80" w:rsidP="000E5EBE"/>
        </w:tc>
      </w:tr>
      <w:tr w:rsidR="00553193" w14:paraId="0A9C45B4" w14:textId="77777777" w:rsidTr="00590243">
        <w:trPr>
          <w:trHeight w:val="286"/>
        </w:trPr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BCFED6" w14:textId="053313AC" w:rsidR="00553193" w:rsidRDefault="00553193" w:rsidP="000E5EBE">
            <w:r>
              <w:t>Startdato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AD51" w14:textId="77777777" w:rsidR="00553193" w:rsidRDefault="00553193" w:rsidP="000E5EBE"/>
        </w:tc>
        <w:tc>
          <w:tcPr>
            <w:tcW w:w="11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EFB047" w14:textId="75DD2969" w:rsidR="00553193" w:rsidRDefault="00553193" w:rsidP="000E5EBE">
            <w:r>
              <w:t>Sluttdato:</w:t>
            </w:r>
          </w:p>
        </w:tc>
        <w:tc>
          <w:tcPr>
            <w:tcW w:w="3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61F1" w14:textId="669ED1A2" w:rsidR="00553193" w:rsidRDefault="00553193" w:rsidP="000E5EBE"/>
        </w:tc>
      </w:tr>
    </w:tbl>
    <w:p w14:paraId="282AB421" w14:textId="77777777" w:rsidR="00362D80" w:rsidRDefault="00362D80" w:rsidP="00362D80">
      <w:r>
        <w:rPr>
          <w:b/>
        </w:rPr>
        <w:t xml:space="preserve"> </w:t>
      </w:r>
    </w:p>
    <w:p w14:paraId="6C70C064" w14:textId="6CB64534" w:rsidR="00362D80" w:rsidRDefault="00362D80" w:rsidP="00362D80">
      <w:pPr>
        <w:rPr>
          <w:b/>
        </w:rPr>
      </w:pPr>
      <w:r>
        <w:rPr>
          <w:b/>
        </w:rPr>
        <w:t xml:space="preserve">Dager, rom og tider </w:t>
      </w:r>
    </w:p>
    <w:tbl>
      <w:tblPr>
        <w:tblW w:w="9074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1560"/>
        <w:gridCol w:w="2127"/>
        <w:gridCol w:w="1702"/>
        <w:gridCol w:w="3685"/>
      </w:tblGrid>
      <w:tr w:rsidR="00362D80" w14:paraId="3BAC1305" w14:textId="77777777" w:rsidTr="000E5EBE">
        <w:trPr>
          <w:trHeight w:val="28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A694" w14:textId="77777777" w:rsidR="00362D80" w:rsidRDefault="00362D80" w:rsidP="000E5EBE">
            <w:r>
              <w:rPr>
                <w:b/>
              </w:rPr>
              <w:t xml:space="preserve">Dag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451F" w14:textId="113C35D4" w:rsidR="00362D80" w:rsidRDefault="00362D80" w:rsidP="000E5EBE">
            <w:r>
              <w:rPr>
                <w:b/>
              </w:rPr>
              <w:t>Fra kl</w:t>
            </w:r>
            <w:r w:rsidR="0012538E">
              <w:rPr>
                <w:b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896F" w14:textId="3A94F4E6" w:rsidR="00362D80" w:rsidRDefault="00362D80" w:rsidP="000E5EBE">
            <w:r>
              <w:rPr>
                <w:b/>
              </w:rPr>
              <w:t>Til kl</w:t>
            </w:r>
            <w:r w:rsidR="00C90756">
              <w:rPr>
                <w:b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32A1" w14:textId="77777777" w:rsidR="00362D80" w:rsidRDefault="00362D80" w:rsidP="000E5EBE">
            <w:r>
              <w:rPr>
                <w:b/>
              </w:rPr>
              <w:t xml:space="preserve">Rom </w:t>
            </w:r>
          </w:p>
        </w:tc>
      </w:tr>
      <w:tr w:rsidR="00362D80" w14:paraId="3738E762" w14:textId="77777777" w:rsidTr="000E5EBE">
        <w:trPr>
          <w:trHeight w:val="2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7A10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8A16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3266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6D0A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</w:tr>
      <w:tr w:rsidR="00362D80" w14:paraId="7B449CDE" w14:textId="77777777" w:rsidTr="000E5EBE">
        <w:trPr>
          <w:trHeight w:val="2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70C6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0B0F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21F5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6FDF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</w:tr>
      <w:tr w:rsidR="00362D80" w14:paraId="619C74C2" w14:textId="77777777" w:rsidTr="000E5EBE">
        <w:trPr>
          <w:trHeight w:val="2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EF35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6FCA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6051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C549" w14:textId="77777777" w:rsidR="00362D80" w:rsidRDefault="00362D80" w:rsidP="000E5EBE">
            <w:r>
              <w:rPr>
                <w:b/>
              </w:rPr>
              <w:t xml:space="preserve"> </w:t>
            </w:r>
          </w:p>
        </w:tc>
      </w:tr>
    </w:tbl>
    <w:p w14:paraId="4A381E40" w14:textId="77777777" w:rsidR="00362D80" w:rsidRDefault="00362D80" w:rsidP="00362D80">
      <w:r>
        <w:rPr>
          <w:b/>
        </w:rPr>
        <w:t xml:space="preserve"> </w:t>
      </w:r>
    </w:p>
    <w:p w14:paraId="65ED6D0B" w14:textId="77777777" w:rsidR="00362D80" w:rsidRDefault="00362D80" w:rsidP="00362D80">
      <w:r>
        <w:rPr>
          <w:b/>
        </w:rPr>
        <w:t xml:space="preserve">Reglement: </w:t>
      </w:r>
    </w:p>
    <w:p w14:paraId="607D1922" w14:textId="77777777" w:rsidR="00362D80" w:rsidRDefault="00362D80" w:rsidP="00362D80">
      <w:r>
        <w:t xml:space="preserve">Bekrefter at reglementet for utlån/utleie er lest og forstått </w:t>
      </w:r>
    </w:p>
    <w:p w14:paraId="3DE48FF4" w14:textId="77777777" w:rsidR="004959F7" w:rsidRDefault="004959F7" w:rsidP="00362D80"/>
    <w:p w14:paraId="1A13FC8F" w14:textId="0B55DEFE" w:rsidR="00887154" w:rsidRPr="007D223D" w:rsidRDefault="00887154" w:rsidP="00362D80">
      <w:pPr>
        <w:rPr>
          <w:b/>
        </w:rPr>
      </w:pPr>
      <w:r w:rsidRPr="007D223D">
        <w:rPr>
          <w:b/>
        </w:rPr>
        <w:t>Restaurant/kjøkken:</w:t>
      </w:r>
    </w:p>
    <w:p w14:paraId="3A3A1AE6" w14:textId="2A3FA65E" w:rsidR="00362D80" w:rsidRDefault="00887154" w:rsidP="00362D80">
      <w:r>
        <w:t xml:space="preserve">Bekrefter at </w:t>
      </w:r>
      <w:r w:rsidR="007D223D">
        <w:t>opplæring er gitt ved bruk av Restaurant/kjøkken</w:t>
      </w:r>
      <w:r w:rsidR="007932D5">
        <w:t>, jfr. Rammeregler for utleie</w:t>
      </w:r>
    </w:p>
    <w:p w14:paraId="58A24BAF" w14:textId="77777777" w:rsidR="004959F7" w:rsidRDefault="004959F7" w:rsidP="00362D80"/>
    <w:p w14:paraId="6226B275" w14:textId="77777777" w:rsidR="00362D80" w:rsidRDefault="00362D80" w:rsidP="00362D80">
      <w:r>
        <w:rPr>
          <w:b/>
        </w:rPr>
        <w:t xml:space="preserve">Branninformasjon: </w:t>
      </w:r>
    </w:p>
    <w:p w14:paraId="6BB70CE2" w14:textId="7EB6ED98" w:rsidR="00362D80" w:rsidRDefault="00362D80" w:rsidP="00362D80">
      <w:r>
        <w:t xml:space="preserve">Bekrefter at nødvendig informasjon/opplæring angående brannvern er gjennomgått </w:t>
      </w:r>
    </w:p>
    <w:p w14:paraId="2279835B" w14:textId="77777777" w:rsidR="004959F7" w:rsidRDefault="004959F7" w:rsidP="00362D80"/>
    <w:p w14:paraId="687626BF" w14:textId="77777777" w:rsidR="00362D80" w:rsidRDefault="00362D80" w:rsidP="00362D80">
      <w:r>
        <w:rPr>
          <w:b/>
        </w:rPr>
        <w:t xml:space="preserve">Adgangskort/nøkkel: </w:t>
      </w:r>
    </w:p>
    <w:p w14:paraId="17B9614E" w14:textId="6A666EEF" w:rsidR="00362D80" w:rsidRDefault="00362D80" w:rsidP="00362D80">
      <w:r>
        <w:t>Bekrefter at betingelsene for utlevering av nøkkel er akseptert</w:t>
      </w:r>
    </w:p>
    <w:p w14:paraId="7AA5A4E0" w14:textId="77777777" w:rsidR="004959F7" w:rsidRDefault="004959F7" w:rsidP="00362D80"/>
    <w:p w14:paraId="6DE13D5C" w14:textId="70D7245A" w:rsidR="00362D80" w:rsidRDefault="00362D80" w:rsidP="00362D80"/>
    <w:p w14:paraId="28E6210B" w14:textId="77777777" w:rsidR="00535EC9" w:rsidRDefault="00535EC9" w:rsidP="00362D80"/>
    <w:p w14:paraId="74FBF64B" w14:textId="77777777" w:rsidR="00362D80" w:rsidRDefault="00362D80" w:rsidP="00362D80">
      <w:r>
        <w:t xml:space="preserve"> </w:t>
      </w:r>
    </w:p>
    <w:p w14:paraId="01248F77" w14:textId="5BB698BA" w:rsidR="00362D80" w:rsidRDefault="00362D80" w:rsidP="00362D80">
      <w:r>
        <w:t>____________</w:t>
      </w:r>
      <w:r>
        <w:tab/>
        <w:t xml:space="preserve"> </w:t>
      </w:r>
      <w:r>
        <w:tab/>
        <w:t>______________________</w:t>
      </w:r>
      <w:r w:rsidR="00D520DC">
        <w:t>_</w:t>
      </w:r>
      <w:r w:rsidR="004959F7">
        <w:tab/>
      </w:r>
      <w:r w:rsidR="004959F7">
        <w:tab/>
        <w:t>_________________</w:t>
      </w:r>
    </w:p>
    <w:p w14:paraId="6F332238" w14:textId="6CAFA3FE" w:rsidR="001475C5" w:rsidRDefault="00362D80" w:rsidP="001475C5">
      <w:r>
        <w:t xml:space="preserve">Sted og dato </w:t>
      </w:r>
      <w:r w:rsidR="00D520DC">
        <w:tab/>
      </w:r>
      <w:r w:rsidR="00D520DC">
        <w:tab/>
      </w:r>
      <w:r>
        <w:t>Låne-/leietakers underskrift</w:t>
      </w:r>
      <w:r w:rsidR="00D520DC">
        <w:tab/>
      </w:r>
      <w:r w:rsidR="00D520DC">
        <w:tab/>
      </w:r>
      <w:r>
        <w:t>Utleiers underskrift</w:t>
      </w:r>
    </w:p>
    <w:p w14:paraId="1B6CBE71" w14:textId="147D2E52" w:rsidR="00BB7236" w:rsidRDefault="009069AE" w:rsidP="00BB7236">
      <w:r w:rsidRPr="009069AE">
        <w:rPr>
          <w:noProof/>
        </w:rPr>
        <w:lastRenderedPageBreak/>
        <w:drawing>
          <wp:inline distT="0" distB="0" distL="0" distR="0" wp14:anchorId="2166C40D" wp14:editId="7E7BEC67">
            <wp:extent cx="5515745" cy="7487695"/>
            <wp:effectExtent l="0" t="0" r="8890" b="0"/>
            <wp:docPr id="1" name="Bilde 1" descr="Et bilde som inneholder tekst, skjermbilde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kjermbilde, Font&#10;&#10;Automatisk generer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74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096D" w14:textId="77777777" w:rsidR="009069AE" w:rsidRDefault="009069AE" w:rsidP="00BB7236"/>
    <w:p w14:paraId="1911AFC4" w14:textId="77777777" w:rsidR="009069AE" w:rsidRDefault="009069AE" w:rsidP="00BB7236"/>
    <w:p w14:paraId="06535456" w14:textId="77777777" w:rsidR="009069AE" w:rsidRDefault="009069AE" w:rsidP="00BB7236"/>
    <w:p w14:paraId="666E2A6E" w14:textId="77777777" w:rsidR="009069AE" w:rsidRDefault="009069AE" w:rsidP="00BB7236"/>
    <w:p w14:paraId="6A0041F7" w14:textId="77777777" w:rsidR="009069AE" w:rsidRDefault="009069AE" w:rsidP="00BB7236"/>
    <w:p w14:paraId="50AA91C1" w14:textId="77777777" w:rsidR="009069AE" w:rsidRDefault="009069AE" w:rsidP="00BB7236"/>
    <w:p w14:paraId="22662058" w14:textId="2DADEF0A" w:rsidR="009069AE" w:rsidRDefault="009F3FD2" w:rsidP="00BB7236">
      <w:r w:rsidRPr="009F3FD2">
        <w:rPr>
          <w:noProof/>
        </w:rPr>
        <w:lastRenderedPageBreak/>
        <w:drawing>
          <wp:inline distT="0" distB="0" distL="0" distR="0" wp14:anchorId="04B80D3B" wp14:editId="23E0458F">
            <wp:extent cx="5477639" cy="5144218"/>
            <wp:effectExtent l="0" t="0" r="8890" b="0"/>
            <wp:docPr id="2" name="Bilde 2" descr="Et bilde som inneholder tekst, diagram, skjermbilde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, diagram, skjermbilde, design&#10;&#10;Automatisk generer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514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0FD69" w14:textId="72DD3B2E" w:rsidR="009F3FD2" w:rsidRDefault="006D73E5" w:rsidP="00BB7236">
      <w:r w:rsidRPr="006D73E5">
        <w:rPr>
          <w:noProof/>
        </w:rPr>
        <w:drawing>
          <wp:inline distT="0" distB="0" distL="0" distR="0" wp14:anchorId="2C344D9F" wp14:editId="6D92949E">
            <wp:extent cx="5410955" cy="2400635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240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FD2" w:rsidSect="00535EC9">
      <w:footerReference w:type="default" r:id="rId12"/>
      <w:headerReference w:type="first" r:id="rId13"/>
      <w:footerReference w:type="first" r:id="rId14"/>
      <w:pgSz w:w="11906" w:h="16838"/>
      <w:pgMar w:top="2013" w:right="1247" w:bottom="1418" w:left="1247" w:header="0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911E" w14:textId="77777777" w:rsidR="001B3FC2" w:rsidRDefault="001B3FC2" w:rsidP="002D6C87">
      <w:pPr>
        <w:spacing w:line="240" w:lineRule="auto"/>
      </w:pPr>
      <w:r>
        <w:separator/>
      </w:r>
    </w:p>
  </w:endnote>
  <w:endnote w:type="continuationSeparator" w:id="0">
    <w:p w14:paraId="25ECC5B1" w14:textId="77777777" w:rsidR="001B3FC2" w:rsidRDefault="001B3FC2" w:rsidP="002D6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D64A" w14:textId="77777777" w:rsidR="00465970" w:rsidRPr="00B350A4" w:rsidRDefault="00B350A4" w:rsidP="00B350A4">
    <w:pPr>
      <w:pStyle w:val="Bunntekst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817E" w14:textId="77777777" w:rsidR="00BC2232" w:rsidRDefault="00BC2232" w:rsidP="00BC2232">
    <w:pPr>
      <w:pStyle w:val="Bunntekst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DEBA0" w14:textId="77777777" w:rsidR="001B3FC2" w:rsidRDefault="001B3FC2" w:rsidP="002D6C87">
      <w:pPr>
        <w:spacing w:line="240" w:lineRule="auto"/>
      </w:pPr>
      <w:r>
        <w:separator/>
      </w:r>
    </w:p>
  </w:footnote>
  <w:footnote w:type="continuationSeparator" w:id="0">
    <w:p w14:paraId="6BA05342" w14:textId="77777777" w:rsidR="001B3FC2" w:rsidRDefault="001B3FC2" w:rsidP="002D6C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9DCCF" w14:textId="6A743C27" w:rsidR="00465970" w:rsidRPr="00BC2232" w:rsidRDefault="00535EC9" w:rsidP="00BC2232">
    <w:pPr>
      <w:pStyle w:val="Topptekst"/>
      <w:spacing w:after="2040"/>
    </w:pPr>
    <w:r>
      <w:rPr>
        <w:noProof/>
        <w14:ligatures w14:val="standardContextual"/>
      </w:rPr>
      <w:drawing>
        <wp:anchor distT="0" distB="478790" distL="114300" distR="114300" simplePos="0" relativeHeight="251664896" behindDoc="0" locked="1" layoutInCell="1" allowOverlap="1" wp14:anchorId="0834928B" wp14:editId="2EFD4620">
          <wp:simplePos x="0" y="0"/>
          <wp:positionH relativeFrom="margin">
            <wp:posOffset>-41910</wp:posOffset>
          </wp:positionH>
          <wp:positionV relativeFrom="margin">
            <wp:posOffset>-1018540</wp:posOffset>
          </wp:positionV>
          <wp:extent cx="2343150" cy="449580"/>
          <wp:effectExtent l="0" t="0" r="0" b="7620"/>
          <wp:wrapTopAndBottom/>
          <wp:docPr id="1159033404" name="Graphic 1" descr="Hjalmar Johansen videregående skole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033404" name="Graphic 1" descr="Hjalmar Johansen videregående skole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150" cy="44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D37ED"/>
    <w:multiLevelType w:val="multilevel"/>
    <w:tmpl w:val="747429D8"/>
    <w:lvl w:ilvl="0">
      <w:start w:val="1"/>
      <w:numFmt w:val="decimal"/>
      <w:pStyle w:val="Overskrift1"/>
      <w:lvlText w:val="%1."/>
      <w:lvlJc w:val="left"/>
      <w:pPr>
        <w:ind w:left="432" w:hanging="432"/>
      </w:pPr>
      <w:rPr>
        <w:rFonts w:hint="default"/>
        <w:sz w:val="60"/>
        <w:szCs w:val="60"/>
      </w:rPr>
    </w:lvl>
    <w:lvl w:ilvl="1">
      <w:start w:val="1"/>
      <w:numFmt w:val="decimal"/>
      <w:pStyle w:val="Overskrift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84852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80"/>
    <w:rsid w:val="00007414"/>
    <w:rsid w:val="000225C6"/>
    <w:rsid w:val="0002376B"/>
    <w:rsid w:val="000313F4"/>
    <w:rsid w:val="000329F4"/>
    <w:rsid w:val="00045397"/>
    <w:rsid w:val="0005010D"/>
    <w:rsid w:val="0006571B"/>
    <w:rsid w:val="00076323"/>
    <w:rsid w:val="00076B1D"/>
    <w:rsid w:val="00080407"/>
    <w:rsid w:val="00096579"/>
    <w:rsid w:val="000A0400"/>
    <w:rsid w:val="000A74AC"/>
    <w:rsid w:val="000B3FBF"/>
    <w:rsid w:val="000B5AF0"/>
    <w:rsid w:val="000C1D4C"/>
    <w:rsid w:val="000F2381"/>
    <w:rsid w:val="00113647"/>
    <w:rsid w:val="0012538E"/>
    <w:rsid w:val="00136A26"/>
    <w:rsid w:val="001475C5"/>
    <w:rsid w:val="00171433"/>
    <w:rsid w:val="00171E1F"/>
    <w:rsid w:val="001958ED"/>
    <w:rsid w:val="001B3FC2"/>
    <w:rsid w:val="001C6C2E"/>
    <w:rsid w:val="001E01AA"/>
    <w:rsid w:val="001F09D6"/>
    <w:rsid w:val="00227977"/>
    <w:rsid w:val="00241C06"/>
    <w:rsid w:val="002761B5"/>
    <w:rsid w:val="002B19D0"/>
    <w:rsid w:val="002D6C87"/>
    <w:rsid w:val="002E7BEB"/>
    <w:rsid w:val="00314686"/>
    <w:rsid w:val="00324A63"/>
    <w:rsid w:val="00334C37"/>
    <w:rsid w:val="00343041"/>
    <w:rsid w:val="00347FD3"/>
    <w:rsid w:val="0035123D"/>
    <w:rsid w:val="00362D80"/>
    <w:rsid w:val="00371C08"/>
    <w:rsid w:val="0039165B"/>
    <w:rsid w:val="00394BB9"/>
    <w:rsid w:val="003C01CD"/>
    <w:rsid w:val="003D4F2C"/>
    <w:rsid w:val="004014D1"/>
    <w:rsid w:val="00410F26"/>
    <w:rsid w:val="00412D05"/>
    <w:rsid w:val="00417536"/>
    <w:rsid w:val="00432AD3"/>
    <w:rsid w:val="00450B9F"/>
    <w:rsid w:val="004607F7"/>
    <w:rsid w:val="00465970"/>
    <w:rsid w:val="00474550"/>
    <w:rsid w:val="00475178"/>
    <w:rsid w:val="004959F7"/>
    <w:rsid w:val="004A7109"/>
    <w:rsid w:val="004B1356"/>
    <w:rsid w:val="004B4F1D"/>
    <w:rsid w:val="004C0DDB"/>
    <w:rsid w:val="00504020"/>
    <w:rsid w:val="00535EC9"/>
    <w:rsid w:val="00553193"/>
    <w:rsid w:val="00573B10"/>
    <w:rsid w:val="00575025"/>
    <w:rsid w:val="00590243"/>
    <w:rsid w:val="005A5724"/>
    <w:rsid w:val="005C68E3"/>
    <w:rsid w:val="00615084"/>
    <w:rsid w:val="0062431D"/>
    <w:rsid w:val="0063497E"/>
    <w:rsid w:val="0063542D"/>
    <w:rsid w:val="00653B8F"/>
    <w:rsid w:val="00654873"/>
    <w:rsid w:val="00676EC2"/>
    <w:rsid w:val="00695513"/>
    <w:rsid w:val="006D73E5"/>
    <w:rsid w:val="006E55A9"/>
    <w:rsid w:val="007256A5"/>
    <w:rsid w:val="00730417"/>
    <w:rsid w:val="00730531"/>
    <w:rsid w:val="00747D50"/>
    <w:rsid w:val="0075734B"/>
    <w:rsid w:val="007932D5"/>
    <w:rsid w:val="007960B9"/>
    <w:rsid w:val="007B018E"/>
    <w:rsid w:val="007B1558"/>
    <w:rsid w:val="007B16D5"/>
    <w:rsid w:val="007D0709"/>
    <w:rsid w:val="007D223D"/>
    <w:rsid w:val="007E16C8"/>
    <w:rsid w:val="007E678F"/>
    <w:rsid w:val="007F66BA"/>
    <w:rsid w:val="00811F91"/>
    <w:rsid w:val="008212AB"/>
    <w:rsid w:val="008240FA"/>
    <w:rsid w:val="00825FF2"/>
    <w:rsid w:val="00851841"/>
    <w:rsid w:val="00873594"/>
    <w:rsid w:val="00875560"/>
    <w:rsid w:val="008755EB"/>
    <w:rsid w:val="00882D69"/>
    <w:rsid w:val="00887154"/>
    <w:rsid w:val="008B209B"/>
    <w:rsid w:val="008C68D0"/>
    <w:rsid w:val="008D4C78"/>
    <w:rsid w:val="008D5723"/>
    <w:rsid w:val="008E23DB"/>
    <w:rsid w:val="009069AE"/>
    <w:rsid w:val="00933B31"/>
    <w:rsid w:val="009A0218"/>
    <w:rsid w:val="009A4C18"/>
    <w:rsid w:val="009A4CFD"/>
    <w:rsid w:val="009B72AE"/>
    <w:rsid w:val="009F3FD2"/>
    <w:rsid w:val="009F613C"/>
    <w:rsid w:val="00A11816"/>
    <w:rsid w:val="00A11B22"/>
    <w:rsid w:val="00A40F7D"/>
    <w:rsid w:val="00A5527F"/>
    <w:rsid w:val="00A77342"/>
    <w:rsid w:val="00A8355E"/>
    <w:rsid w:val="00A97E28"/>
    <w:rsid w:val="00AA6478"/>
    <w:rsid w:val="00AB17AC"/>
    <w:rsid w:val="00AC457D"/>
    <w:rsid w:val="00AD0ECE"/>
    <w:rsid w:val="00B2183F"/>
    <w:rsid w:val="00B30A88"/>
    <w:rsid w:val="00B350A4"/>
    <w:rsid w:val="00B56C09"/>
    <w:rsid w:val="00B67E7A"/>
    <w:rsid w:val="00BB7236"/>
    <w:rsid w:val="00BC2232"/>
    <w:rsid w:val="00BD4763"/>
    <w:rsid w:val="00BE6F3F"/>
    <w:rsid w:val="00BF0C13"/>
    <w:rsid w:val="00BF4D43"/>
    <w:rsid w:val="00C20F08"/>
    <w:rsid w:val="00C22B0A"/>
    <w:rsid w:val="00C2455A"/>
    <w:rsid w:val="00C80F58"/>
    <w:rsid w:val="00C90756"/>
    <w:rsid w:val="00CC239B"/>
    <w:rsid w:val="00D03306"/>
    <w:rsid w:val="00D05F84"/>
    <w:rsid w:val="00D20A07"/>
    <w:rsid w:val="00D231F3"/>
    <w:rsid w:val="00D520DC"/>
    <w:rsid w:val="00D80E1F"/>
    <w:rsid w:val="00DC6CDF"/>
    <w:rsid w:val="00DF0DB7"/>
    <w:rsid w:val="00E0593E"/>
    <w:rsid w:val="00E26C69"/>
    <w:rsid w:val="00E45454"/>
    <w:rsid w:val="00E476BF"/>
    <w:rsid w:val="00E555B9"/>
    <w:rsid w:val="00EA260A"/>
    <w:rsid w:val="00EB606A"/>
    <w:rsid w:val="00ED598A"/>
    <w:rsid w:val="00EE25A4"/>
    <w:rsid w:val="00EF0E7F"/>
    <w:rsid w:val="00EF62B8"/>
    <w:rsid w:val="00F5346F"/>
    <w:rsid w:val="00F72A95"/>
    <w:rsid w:val="00F75121"/>
    <w:rsid w:val="00F8598E"/>
    <w:rsid w:val="00FA07B3"/>
    <w:rsid w:val="00FC7184"/>
    <w:rsid w:val="00FE3C37"/>
    <w:rsid w:val="00FF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FB67A"/>
  <w15:chartTrackingRefBased/>
  <w15:docId w15:val="{D8B83955-7839-4A18-A13D-6BD00C45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3"/>
        <w:szCs w:val="23"/>
        <w:lang w:val="nb-NO" w:eastAsia="en-US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62D80"/>
    <w:pPr>
      <w:spacing w:after="0" w:line="260" w:lineRule="atLeast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755EB"/>
    <w:pPr>
      <w:keepNext/>
      <w:keepLines/>
      <w:numPr>
        <w:numId w:val="1"/>
      </w:numPr>
      <w:spacing w:after="440" w:line="240" w:lineRule="auto"/>
      <w:ind w:left="431" w:hanging="431"/>
      <w:outlineLvl w:val="0"/>
    </w:pPr>
    <w:rPr>
      <w:rFonts w:asciiTheme="majorHAnsi" w:eastAsiaTheme="majorEastAsia" w:hAnsiTheme="majorHAnsi" w:cstheme="majorBidi"/>
      <w:b/>
      <w:sz w:val="60"/>
      <w:szCs w:val="60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171433"/>
    <w:pPr>
      <w:keepNext/>
      <w:keepLines/>
      <w:numPr>
        <w:ilvl w:val="1"/>
        <w:numId w:val="1"/>
      </w:numPr>
      <w:spacing w:before="240" w:line="264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38"/>
      <w:szCs w:val="38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171433"/>
    <w:pPr>
      <w:keepNext/>
      <w:keepLines/>
      <w:numPr>
        <w:ilvl w:val="2"/>
        <w:numId w:val="1"/>
      </w:numPr>
      <w:tabs>
        <w:tab w:val="left" w:pos="851"/>
        <w:tab w:val="left" w:pos="993"/>
        <w:tab w:val="left" w:pos="1134"/>
      </w:tabs>
      <w:spacing w:before="40" w:line="264" w:lineRule="auto"/>
      <w:outlineLvl w:val="2"/>
    </w:pPr>
    <w:rPr>
      <w:rFonts w:asciiTheme="majorHAnsi" w:eastAsiaTheme="majorEastAsia" w:hAnsiTheme="majorHAnsi" w:cstheme="majorBidi"/>
      <w:b/>
      <w:sz w:val="30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450B9F"/>
    <w:pPr>
      <w:keepNext/>
      <w:keepLines/>
      <w:numPr>
        <w:ilvl w:val="3"/>
        <w:numId w:val="1"/>
      </w:numPr>
      <w:tabs>
        <w:tab w:val="left" w:pos="1134"/>
        <w:tab w:val="left" w:pos="1276"/>
      </w:tabs>
      <w:spacing w:before="300" w:line="264" w:lineRule="auto"/>
      <w:ind w:left="907" w:hanging="907"/>
      <w:outlineLvl w:val="3"/>
    </w:pPr>
    <w:rPr>
      <w:rFonts w:asciiTheme="majorHAnsi" w:eastAsiaTheme="majorEastAsia" w:hAnsiTheme="majorHAnsi" w:cstheme="majorBidi"/>
      <w:b/>
      <w:iCs/>
      <w:sz w:val="26"/>
      <w:szCs w:val="26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825FF2"/>
    <w:pPr>
      <w:keepNext/>
      <w:keepLines/>
      <w:numPr>
        <w:ilvl w:val="4"/>
        <w:numId w:val="1"/>
      </w:numPr>
      <w:spacing w:before="40" w:line="264" w:lineRule="auto"/>
      <w:outlineLvl w:val="4"/>
    </w:pPr>
    <w:rPr>
      <w:rFonts w:asciiTheme="majorHAnsi" w:eastAsiaTheme="majorEastAsia" w:hAnsiTheme="majorHAnsi" w:cstheme="majorBidi"/>
      <w:color w:val="4E9D98" w:themeColor="accent1" w:themeShade="BF"/>
      <w:sz w:val="23"/>
      <w:szCs w:val="23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825FF2"/>
    <w:pPr>
      <w:keepNext/>
      <w:keepLines/>
      <w:numPr>
        <w:ilvl w:val="5"/>
        <w:numId w:val="1"/>
      </w:numPr>
      <w:spacing w:before="40" w:line="264" w:lineRule="auto"/>
      <w:outlineLvl w:val="5"/>
    </w:pPr>
    <w:rPr>
      <w:rFonts w:asciiTheme="majorHAnsi" w:eastAsiaTheme="majorEastAsia" w:hAnsiTheme="majorHAnsi" w:cstheme="majorBidi"/>
      <w:color w:val="346865" w:themeColor="accent1" w:themeShade="7F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825FF2"/>
    <w:pPr>
      <w:keepNext/>
      <w:keepLines/>
      <w:numPr>
        <w:ilvl w:val="6"/>
        <w:numId w:val="1"/>
      </w:numPr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346865" w:themeColor="accent1" w:themeShade="7F"/>
      <w:sz w:val="23"/>
      <w:szCs w:val="23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825FF2"/>
    <w:pPr>
      <w:keepNext/>
      <w:keepLines/>
      <w:numPr>
        <w:ilvl w:val="7"/>
        <w:numId w:val="1"/>
      </w:numPr>
      <w:spacing w:before="4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825FF2"/>
    <w:pPr>
      <w:keepNext/>
      <w:keepLines/>
      <w:numPr>
        <w:ilvl w:val="8"/>
        <w:numId w:val="1"/>
      </w:numPr>
      <w:spacing w:before="4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2761B5"/>
    <w:pPr>
      <w:spacing w:after="440" w:line="221" w:lineRule="auto"/>
      <w:contextualSpacing/>
    </w:pPr>
    <w:rPr>
      <w:rFonts w:eastAsiaTheme="minorEastAsia" w:cs="Times New Roman"/>
      <w:b/>
      <w:bCs/>
      <w:sz w:val="80"/>
      <w:szCs w:val="80"/>
      <w:lang w:eastAsia="nb-NO"/>
    </w:rPr>
  </w:style>
  <w:style w:type="character" w:customStyle="1" w:styleId="TittelTegn">
    <w:name w:val="Tittel Tegn"/>
    <w:basedOn w:val="Standardskriftforavsnitt"/>
    <w:link w:val="Tittel"/>
    <w:uiPriority w:val="10"/>
    <w:rsid w:val="002761B5"/>
    <w:rPr>
      <w:rFonts w:eastAsiaTheme="minorEastAsia" w:cs="Times New Roman"/>
      <w:b/>
      <w:bCs/>
      <w:sz w:val="80"/>
      <w:szCs w:val="8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755EB"/>
    <w:rPr>
      <w:rFonts w:asciiTheme="majorHAnsi" w:eastAsiaTheme="majorEastAsia" w:hAnsiTheme="majorHAnsi" w:cstheme="majorBidi"/>
      <w:b/>
      <w:sz w:val="60"/>
      <w:szCs w:val="6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71433"/>
    <w:rPr>
      <w:rFonts w:asciiTheme="majorHAnsi" w:eastAsiaTheme="majorEastAsia" w:hAnsiTheme="majorHAnsi" w:cstheme="majorBidi"/>
      <w:b/>
      <w:color w:val="000000" w:themeColor="text1"/>
      <w:sz w:val="38"/>
      <w:szCs w:val="3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71433"/>
    <w:rPr>
      <w:rFonts w:asciiTheme="majorHAnsi" w:eastAsiaTheme="majorEastAsia" w:hAnsiTheme="majorHAnsi" w:cstheme="majorBidi"/>
      <w:b/>
      <w:sz w:val="30"/>
      <w:szCs w:val="3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50B9F"/>
    <w:rPr>
      <w:rFonts w:asciiTheme="majorHAnsi" w:eastAsiaTheme="majorEastAsia" w:hAnsiTheme="majorHAnsi" w:cstheme="majorBidi"/>
      <w:b/>
      <w:iCs/>
      <w:sz w:val="26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C68E3"/>
    <w:rPr>
      <w:rFonts w:asciiTheme="majorHAnsi" w:eastAsiaTheme="majorEastAsia" w:hAnsiTheme="majorHAnsi" w:cstheme="majorBidi"/>
      <w:color w:val="4E9D98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C68E3"/>
    <w:rPr>
      <w:rFonts w:asciiTheme="majorHAnsi" w:eastAsiaTheme="majorEastAsia" w:hAnsiTheme="majorHAnsi" w:cstheme="majorBidi"/>
      <w:color w:val="346865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C68E3"/>
    <w:rPr>
      <w:rFonts w:asciiTheme="majorHAnsi" w:eastAsiaTheme="majorEastAsia" w:hAnsiTheme="majorHAnsi" w:cstheme="majorBidi"/>
      <w:i/>
      <w:iCs/>
      <w:color w:val="346865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C68E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C68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Ingress">
    <w:name w:val="Ingress"/>
    <w:basedOn w:val="Normal"/>
    <w:uiPriority w:val="10"/>
    <w:qFormat/>
    <w:rsid w:val="00D231F3"/>
    <w:pPr>
      <w:spacing w:after="860" w:line="264" w:lineRule="auto"/>
    </w:pPr>
    <w:rPr>
      <w:sz w:val="30"/>
      <w:szCs w:val="23"/>
    </w:rPr>
  </w:style>
  <w:style w:type="paragraph" w:styleId="Bildetekst">
    <w:name w:val="caption"/>
    <w:basedOn w:val="Normal"/>
    <w:next w:val="Normal"/>
    <w:uiPriority w:val="35"/>
    <w:qFormat/>
    <w:rsid w:val="007E678F"/>
    <w:pPr>
      <w:spacing w:after="240" w:line="240" w:lineRule="auto"/>
    </w:pPr>
    <w:rPr>
      <w:sz w:val="20"/>
      <w:szCs w:val="20"/>
    </w:rPr>
  </w:style>
  <w:style w:type="paragraph" w:styleId="Topptekst">
    <w:name w:val="header"/>
    <w:basedOn w:val="Normal"/>
    <w:link w:val="TopptekstTegn"/>
    <w:uiPriority w:val="99"/>
    <w:semiHidden/>
    <w:rsid w:val="002D6C87"/>
    <w:pPr>
      <w:tabs>
        <w:tab w:val="center" w:pos="4536"/>
        <w:tab w:val="right" w:pos="9072"/>
      </w:tabs>
      <w:spacing w:line="240" w:lineRule="auto"/>
    </w:pPr>
    <w:rPr>
      <w:sz w:val="18"/>
      <w:szCs w:val="23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5C68E3"/>
    <w:rPr>
      <w:sz w:val="18"/>
    </w:rPr>
  </w:style>
  <w:style w:type="paragraph" w:styleId="Bunntekst">
    <w:name w:val="footer"/>
    <w:basedOn w:val="Normal"/>
    <w:link w:val="BunntekstTegn"/>
    <w:uiPriority w:val="99"/>
    <w:semiHidden/>
    <w:rsid w:val="002D6C87"/>
    <w:pPr>
      <w:tabs>
        <w:tab w:val="center" w:pos="4536"/>
        <w:tab w:val="right" w:pos="9072"/>
      </w:tabs>
      <w:spacing w:line="240" w:lineRule="auto"/>
    </w:pPr>
    <w:rPr>
      <w:sz w:val="18"/>
      <w:szCs w:val="23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5C68E3"/>
    <w:rPr>
      <w:sz w:val="18"/>
    </w:rPr>
  </w:style>
  <w:style w:type="character" w:styleId="Plassholdertekst">
    <w:name w:val="Placeholder Text"/>
    <w:basedOn w:val="Standardskriftforavsnitt"/>
    <w:uiPriority w:val="99"/>
    <w:semiHidden/>
    <w:rsid w:val="002D6C87"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E25A4"/>
    <w:pPr>
      <w:numPr>
        <w:ilvl w:val="1"/>
      </w:numPr>
      <w:spacing w:line="240" w:lineRule="auto"/>
    </w:pPr>
    <w:rPr>
      <w:rFonts w:eastAsiaTheme="minorEastAsia"/>
      <w:color w:val="000000" w:themeColor="text1"/>
      <w:sz w:val="30"/>
      <w:szCs w:val="23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30531"/>
    <w:rPr>
      <w:rFonts w:eastAsiaTheme="minorEastAsia"/>
      <w:color w:val="000000" w:themeColor="text1"/>
      <w:sz w:val="30"/>
    </w:rPr>
  </w:style>
  <w:style w:type="table" w:styleId="Tabellrutenett">
    <w:name w:val="Table Grid"/>
    <w:basedOn w:val="Vanligtabell"/>
    <w:uiPriority w:val="39"/>
    <w:rsid w:val="00391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tekstforside">
    <w:name w:val="Figurtekst forside"/>
    <w:basedOn w:val="Normal"/>
    <w:uiPriority w:val="10"/>
    <w:semiHidden/>
    <w:rsid w:val="00FF1767"/>
    <w:pPr>
      <w:jc w:val="center"/>
    </w:pPr>
    <w:rPr>
      <w:sz w:val="28"/>
    </w:rPr>
  </w:style>
  <w:style w:type="table" w:customStyle="1" w:styleId="VestfoldTelemark1">
    <w:name w:val="Vestfold Telemark #1"/>
    <w:basedOn w:val="Vanligtabell"/>
    <w:uiPriority w:val="99"/>
    <w:rsid w:val="00432AD3"/>
    <w:pPr>
      <w:spacing w:before="100" w:beforeAutospacing="1" w:after="100" w:afterAutospacing="1" w:line="240" w:lineRule="auto"/>
    </w:pPr>
    <w:rPr>
      <w:sz w:val="20"/>
    </w:rPr>
    <w:tblPr>
      <w:tblStyleRowBandSize w:val="1"/>
      <w:tblBorders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EAF5F5"/>
    </w:tcPr>
    <w:tblStylePr w:type="firstRow">
      <w:rPr>
        <w:b/>
        <w:sz w:val="20"/>
      </w:rPr>
      <w:tblPr/>
      <w:tcPr>
        <w:tcBorders>
          <w:insideV w:val="nil"/>
        </w:tcBorders>
        <w:shd w:val="clear" w:color="auto" w:fill="B2DCDA"/>
      </w:tcPr>
    </w:tblStylePr>
    <w:tblStylePr w:type="band2Horz">
      <w:tblPr/>
      <w:tcPr>
        <w:tcBorders>
          <w:insideV w:val="single" w:sz="4" w:space="0" w:color="auto"/>
        </w:tcBorders>
        <w:shd w:val="clear" w:color="auto" w:fill="DBEEED"/>
      </w:tcPr>
    </w:tblStylePr>
  </w:style>
  <w:style w:type="table" w:customStyle="1" w:styleId="VestfoldTelemark2">
    <w:name w:val="Vestfold Telemark #2"/>
    <w:basedOn w:val="VestfoldTelemark1"/>
    <w:rsid w:val="00432AD3"/>
    <w:tblPr/>
    <w:tcPr>
      <w:shd w:val="clear" w:color="auto" w:fill="F8F7EB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3BB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F3F1DE"/>
      </w:tcPr>
    </w:tblStylePr>
  </w:style>
  <w:style w:type="table" w:customStyle="1" w:styleId="VestfoldTelemark3">
    <w:name w:val="Vestfold Telemark #3"/>
    <w:basedOn w:val="VestfoldTelemark1"/>
    <w:rsid w:val="00432AD3"/>
    <w:tblPr/>
    <w:tcPr>
      <w:shd w:val="clear" w:color="auto" w:fill="ECF4F0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CA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E0ECE5"/>
      </w:tcPr>
    </w:tblStylePr>
  </w:style>
  <w:style w:type="table" w:customStyle="1" w:styleId="VestfoldTelemark4">
    <w:name w:val="Vestfold Telemark #4"/>
    <w:basedOn w:val="VestfoldTelemark1"/>
    <w:rsid w:val="00432AD3"/>
    <w:tblPr/>
    <w:tcPr>
      <w:shd w:val="clear" w:color="auto" w:fill="F9F1EC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1C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F4E8DF"/>
      </w:tcPr>
    </w:tblStylePr>
  </w:style>
  <w:style w:type="table" w:customStyle="1" w:styleId="VestfoldTelemark5">
    <w:name w:val="Vestfold Telemark #5"/>
    <w:basedOn w:val="VestfoldTelemark1"/>
    <w:rsid w:val="00432AD3"/>
    <w:tblPr/>
    <w:tcPr>
      <w:shd w:val="clear" w:color="auto" w:fill="F2F3F0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5C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EAEAE6"/>
      </w:tcPr>
    </w:tblStylePr>
  </w:style>
  <w:style w:type="table" w:customStyle="1" w:styleId="VestfoldTelemark6">
    <w:name w:val="Vestfold Telemark #6"/>
    <w:basedOn w:val="VestfoldTelemark1"/>
    <w:rsid w:val="00432AD3"/>
    <w:tblPr/>
    <w:tcPr>
      <w:shd w:val="clear" w:color="auto" w:fill="FDEAE9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B6B3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FBDCDA"/>
      </w:tcPr>
    </w:tblStylePr>
  </w:style>
  <w:style w:type="table" w:customStyle="1" w:styleId="VestfoldTelemark7">
    <w:name w:val="Vestfold Telemark #7"/>
    <w:basedOn w:val="VestfoldTelemark1"/>
    <w:rsid w:val="00432AD3"/>
    <w:tblPr/>
    <w:tcPr>
      <w:shd w:val="clear" w:color="auto" w:fill="F1E9EF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B9C8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E8DBE4"/>
      </w:tcPr>
    </w:tblStylePr>
  </w:style>
  <w:style w:type="table" w:customStyle="1" w:styleId="VestfoldTelemark8">
    <w:name w:val="Vestfold Telemark #8"/>
    <w:basedOn w:val="VestfoldTelemark1"/>
    <w:rsid w:val="00432AD3"/>
    <w:tblPr/>
    <w:tcPr>
      <w:shd w:val="clear" w:color="auto" w:fill="F9F8F3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5D6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F5F3EB"/>
      </w:tcPr>
    </w:tblStylePr>
  </w:style>
  <w:style w:type="table" w:customStyle="1" w:styleId="VestfoldTelemark9">
    <w:name w:val="Vestfold Telemark #9"/>
    <w:basedOn w:val="VestfoldTelemark1"/>
    <w:rsid w:val="00432AD3"/>
    <w:tblPr/>
    <w:tcPr>
      <w:shd w:val="clear" w:color="auto" w:fill="FBF6EC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1BD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F8F0DF"/>
      </w:tcPr>
    </w:tblStylePr>
  </w:style>
  <w:style w:type="table" w:customStyle="1" w:styleId="VestfoldTelemark10">
    <w:name w:val="Vestfold Telemark #10"/>
    <w:basedOn w:val="VestfoldTelemark1"/>
    <w:rsid w:val="00432AD3"/>
    <w:tblPr/>
    <w:tcPr>
      <w:shd w:val="clear" w:color="auto" w:fill="E9F5FA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DEA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D9EEF5"/>
      </w:tcPr>
    </w:tblStylePr>
  </w:style>
  <w:style w:type="table" w:customStyle="1" w:styleId="VestfoldTelemark11">
    <w:name w:val="Vestfold Telemark #11"/>
    <w:basedOn w:val="VestfoldTelemark1"/>
    <w:rsid w:val="00432AD3"/>
    <w:tblPr/>
    <w:tcPr>
      <w:shd w:val="clear" w:color="auto" w:fill="EBEEF7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BC7E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DDE3F0"/>
      </w:tcPr>
    </w:tblStylePr>
  </w:style>
  <w:style w:type="table" w:customStyle="1" w:styleId="VestfoldTelemark12">
    <w:name w:val="Vestfold Telemark #12"/>
    <w:basedOn w:val="VestfoldTelemark1"/>
    <w:rsid w:val="00432AD3"/>
    <w:tblPr/>
    <w:tcPr>
      <w:shd w:val="clear" w:color="auto" w:fill="EDF5E9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DCB2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E1EEDA"/>
      </w:tcPr>
    </w:tblStylePr>
  </w:style>
  <w:style w:type="table" w:customStyle="1" w:styleId="VestfoldTelemark13">
    <w:name w:val="Vestfold Telemark #13"/>
    <w:basedOn w:val="VestfoldTelemark1"/>
    <w:rsid w:val="00432AD3"/>
    <w:tblPr/>
    <w:tcPr>
      <w:shd w:val="clear" w:color="auto" w:fill="EAF0F3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CED4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DCE6EA"/>
      </w:tcPr>
    </w:tblStylePr>
  </w:style>
  <w:style w:type="table" w:customStyle="1" w:styleId="VestfoldTelemark14">
    <w:name w:val="Vestfold Telemark #14"/>
    <w:basedOn w:val="VestfoldTelemark1"/>
    <w:rsid w:val="00432AD3"/>
    <w:tblPr/>
    <w:tcPr>
      <w:shd w:val="clear" w:color="auto" w:fill="F7F7F7"/>
    </w:tcPr>
    <w:tblStylePr w:type="firstRow">
      <w:rPr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auto"/>
        </w:tcBorders>
        <w:shd w:val="clear" w:color="auto" w:fill="F1F1F1"/>
      </w:tcPr>
    </w:tblStylePr>
  </w:style>
  <w:style w:type="paragraph" w:styleId="INNH1">
    <w:name w:val="toc 1"/>
    <w:basedOn w:val="Normal"/>
    <w:next w:val="Normal"/>
    <w:autoRedefine/>
    <w:uiPriority w:val="39"/>
    <w:rsid w:val="00F72A95"/>
    <w:pPr>
      <w:tabs>
        <w:tab w:val="left" w:pos="420"/>
        <w:tab w:val="right" w:leader="dot" w:pos="9402"/>
      </w:tabs>
      <w:spacing w:before="280" w:after="40" w:line="240" w:lineRule="auto"/>
    </w:pPr>
    <w:rPr>
      <w:b/>
      <w:sz w:val="24"/>
      <w:szCs w:val="23"/>
    </w:rPr>
  </w:style>
  <w:style w:type="paragraph" w:styleId="INNH2">
    <w:name w:val="toc 2"/>
    <w:basedOn w:val="Normal"/>
    <w:next w:val="Normal"/>
    <w:autoRedefine/>
    <w:uiPriority w:val="39"/>
    <w:semiHidden/>
    <w:rsid w:val="00F72A95"/>
    <w:pPr>
      <w:tabs>
        <w:tab w:val="left" w:pos="880"/>
        <w:tab w:val="right" w:leader="dot" w:pos="9402"/>
      </w:tabs>
      <w:spacing w:after="40" w:line="240" w:lineRule="auto"/>
      <w:ind w:left="420"/>
    </w:pPr>
    <w:rPr>
      <w:szCs w:val="23"/>
    </w:rPr>
  </w:style>
  <w:style w:type="paragraph" w:styleId="INNH3">
    <w:name w:val="toc 3"/>
    <w:basedOn w:val="Normal"/>
    <w:next w:val="Normal"/>
    <w:autoRedefine/>
    <w:uiPriority w:val="39"/>
    <w:semiHidden/>
    <w:rsid w:val="00F72A95"/>
    <w:pPr>
      <w:tabs>
        <w:tab w:val="left" w:pos="1428"/>
        <w:tab w:val="right" w:leader="dot" w:pos="9402"/>
      </w:tabs>
      <w:spacing w:after="100" w:line="240" w:lineRule="auto"/>
      <w:ind w:left="879"/>
    </w:pPr>
    <w:rPr>
      <w:szCs w:val="23"/>
    </w:rPr>
  </w:style>
  <w:style w:type="character" w:styleId="Hyperkobling">
    <w:name w:val="Hyperlink"/>
    <w:basedOn w:val="Standardskriftforavsnitt"/>
    <w:uiPriority w:val="99"/>
    <w:rsid w:val="00324A63"/>
    <w:rPr>
      <w:color w:val="005260" w:themeColor="hyperlink"/>
      <w:u w:val="single"/>
    </w:rPr>
  </w:style>
  <w:style w:type="paragraph" w:customStyle="1" w:styleId="Tabelltittel">
    <w:name w:val="Tabelltittel"/>
    <w:basedOn w:val="Normal"/>
    <w:qFormat/>
    <w:rsid w:val="00432AD3"/>
    <w:pPr>
      <w:spacing w:before="100" w:beforeAutospacing="1" w:after="100" w:afterAutospacing="1" w:line="240" w:lineRule="auto"/>
    </w:pPr>
    <w:rPr>
      <w:b/>
      <w:sz w:val="20"/>
      <w:szCs w:val="23"/>
    </w:rPr>
  </w:style>
  <w:style w:type="paragraph" w:customStyle="1" w:styleId="Tabelltekst">
    <w:name w:val="Tabelltekst"/>
    <w:basedOn w:val="Normal"/>
    <w:qFormat/>
    <w:rsid w:val="00432AD3"/>
    <w:pPr>
      <w:spacing w:before="100" w:beforeAutospacing="1" w:after="100" w:afterAutospacing="1" w:line="240" w:lineRule="auto"/>
    </w:pPr>
    <w:rPr>
      <w:sz w:val="20"/>
      <w:szCs w:val="23"/>
    </w:rPr>
  </w:style>
  <w:style w:type="character" w:styleId="Ulstomtale">
    <w:name w:val="Unresolved Mention"/>
    <w:basedOn w:val="Standardskriftforavsnitt"/>
    <w:uiPriority w:val="99"/>
    <w:semiHidden/>
    <w:rsid w:val="00730531"/>
    <w:rPr>
      <w:color w:val="605E5C"/>
      <w:shd w:val="clear" w:color="auto" w:fill="E1DFDD"/>
    </w:rPr>
  </w:style>
  <w:style w:type="paragraph" w:customStyle="1" w:styleId="Forsidetittel">
    <w:name w:val="Forsidetittel"/>
    <w:basedOn w:val="Tittel"/>
    <w:uiPriority w:val="10"/>
    <w:semiHidden/>
    <w:qFormat/>
    <w:rsid w:val="00A77342"/>
    <w:rPr>
      <w:b w:val="0"/>
    </w:rPr>
  </w:style>
  <w:style w:type="paragraph" w:styleId="Revisjon">
    <w:name w:val="Revision"/>
    <w:hidden/>
    <w:uiPriority w:val="99"/>
    <w:semiHidden/>
    <w:rsid w:val="00FA07B3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VTFK\Videreg&#229;ende%20skoler\Word%20Templates\word-enkel-mal-hjalmar-johansen-vgs.dotx" TargetMode="External"/></Relationships>
</file>

<file path=word/theme/theme1.xml><?xml version="1.0" encoding="utf-8"?>
<a:theme xmlns:a="http://schemas.openxmlformats.org/drawingml/2006/main" name="Office-tema">
  <a:themeElements>
    <a:clrScheme name="Egendefinert 28">
      <a:dk1>
        <a:sysClr val="windowText" lastClr="000000"/>
      </a:dk1>
      <a:lt1>
        <a:sysClr val="window" lastClr="FFFFFF"/>
      </a:lt1>
      <a:dk2>
        <a:srgbClr val="005260"/>
      </a:dk2>
      <a:lt2>
        <a:srgbClr val="CEEBE9"/>
      </a:lt2>
      <a:accent1>
        <a:srgbClr val="7DBEBA"/>
      </a:accent1>
      <a:accent2>
        <a:srgbClr val="CFC98B"/>
      </a:accent2>
      <a:accent3>
        <a:srgbClr val="EB8380"/>
      </a:accent3>
      <a:accent4>
        <a:srgbClr val="AD879E"/>
      </a:accent4>
      <a:accent5>
        <a:srgbClr val="90BC7F"/>
      </a:accent5>
      <a:accent6>
        <a:srgbClr val="87A5AF"/>
      </a:accent6>
      <a:hlink>
        <a:srgbClr val="005260"/>
      </a:hlink>
      <a:folHlink>
        <a:srgbClr val="B0B2A5"/>
      </a:folHlink>
    </a:clrScheme>
    <a:fontScheme name="Vestfold Fylkeskommun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B2DCDA"/>
        </a:solidFill>
        <a:ln>
          <a:noFill/>
        </a:ln>
      </a:spPr>
      <a:bodyPr rot="0" spcFirstLastPara="0" vertOverflow="overflow" horzOverflow="overflow" vert="horz" wrap="square" lIns="230400" tIns="208800" rIns="230400" bIns="20880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rgbClr val="B2DCDA"/>
        </a:solidFill>
        <a:ln w="6350">
          <a:noFill/>
        </a:ln>
      </a:spPr>
      <a:bodyPr wrap="square" lIns="230400" tIns="208800" rIns="230400" bIns="208800" rtlCol="0">
        <a:noAutofit/>
      </a:bodyPr>
      <a:lstStyle/>
    </a:txDef>
  </a:objectDefaults>
  <a:extraClrSchemeLst/>
  <a:custClrLst>
    <a:custClr name="Custom Color 1">
      <a:srgbClr val="B2DCDA"/>
    </a:custClr>
    <a:custClr name="Custom Color 2">
      <a:srgbClr val="E6E3BB"/>
    </a:custClr>
    <a:custClr name="Custom Color 3">
      <a:srgbClr val="BEDACA"/>
    </a:custClr>
    <a:custClr name="Custom Color 4">
      <a:srgbClr val="E8D1C1"/>
    </a:custClr>
    <a:custClr name="Custom Color 5">
      <a:srgbClr val="D4D5CE"/>
    </a:custClr>
    <a:custClr name="Custom Color 6">
      <a:srgbClr val="F6B6B3"/>
    </a:custClr>
    <a:custClr name="Custom Color 7">
      <a:srgbClr val="D2B9C8"/>
    </a:custClr>
    <a:custClr name="Custom Color 8">
      <a:srgbClr val="EBE6D6"/>
    </a:custClr>
    <a:custClr name="Custom Color 9">
      <a:srgbClr val="F0E1BD"/>
    </a:custClr>
    <a:custClr name="Custom Color 10">
      <a:srgbClr val="AEDCEA"/>
    </a:custClr>
    <a:custClr name="Custom Color 11">
      <a:srgbClr val="BBC7E0"/>
    </a:custClr>
    <a:custClr name="Custom Color 12">
      <a:srgbClr val="C0DCB2"/>
    </a:custClr>
    <a:custClr name="Custom Color 13">
      <a:srgbClr val="B9CDD4"/>
    </a:custClr>
    <a:custClr name="Custom Color 14">
      <a:srgbClr val="E3E3E3"/>
    </a:custClr>
    <a:custClr name="Custom Color 15">
      <a:srgbClr val="00526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>
  <forsidetittel/>
  <undertittel/>
</root>
</file>

<file path=customXml/itemProps1.xml><?xml version="1.0" encoding="utf-8"?>
<ds:datastoreItem xmlns:ds="http://schemas.openxmlformats.org/officeDocument/2006/customXml" ds:itemID="{6207BD71-1BD6-4B90-A601-5BE379DB8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0DF4C8-0EF6-4DF4-B3B6-12B1DFCC8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word-enkel-mal-hjalmar-johansen-vgs</Template>
  <TotalTime>1</TotalTime>
  <Pages>3</Pages>
  <Words>153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Vestfold og Telemark fylkeskommune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Wetting</dc:creator>
  <cp:keywords/>
  <dc:description/>
  <cp:lastModifiedBy>Rune Wetting</cp:lastModifiedBy>
  <cp:revision>2</cp:revision>
  <cp:lastPrinted>2023-08-15T10:12:00Z</cp:lastPrinted>
  <dcterms:created xsi:type="dcterms:W3CDTF">2026-09-30T11:03:00Z</dcterms:created>
  <dcterms:modified xsi:type="dcterms:W3CDTF">2026-09-30T11:03:00Z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</Properties>
</file>